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240"/>
      </w:tblGrid>
      <w:tr w:rsidR="002A4ED5" w:rsidRPr="000E52A7" w14:paraId="6FD37FC9" w14:textId="77777777" w:rsidTr="000E52A7">
        <w:tc>
          <w:tcPr>
            <w:tcW w:w="1303" w:type="pct"/>
            <w:vAlign w:val="bottom"/>
          </w:tcPr>
          <w:p w14:paraId="65092E4A" w14:textId="2689F89D" w:rsidR="002A4ED5" w:rsidRPr="000E52A7" w:rsidRDefault="00290DB7" w:rsidP="002A4ED5">
            <w:pPr>
              <w:rPr>
                <w:rFonts w:ascii="Georgia" w:hAnsi="Georgia"/>
              </w:rPr>
            </w:pPr>
            <w:r w:rsidRPr="000E52A7">
              <w:rPr>
                <w:rFonts w:ascii="Georgia" w:hAnsi="Georgia"/>
              </w:rPr>
              <w:t>Customer Name</w:t>
            </w:r>
          </w:p>
        </w:tc>
        <w:tc>
          <w:tcPr>
            <w:tcW w:w="3697" w:type="pct"/>
            <w:tcBorders>
              <w:bottom w:val="single" w:sz="4" w:space="0" w:color="auto"/>
            </w:tcBorders>
            <w:vAlign w:val="bottom"/>
          </w:tcPr>
          <w:p w14:paraId="2C41B542" w14:textId="77777777" w:rsidR="002A4ED5" w:rsidRPr="000E52A7" w:rsidRDefault="002A4ED5" w:rsidP="002A4ED5">
            <w:pPr>
              <w:rPr>
                <w:rFonts w:ascii="Georgia" w:hAnsi="Georgia"/>
              </w:rPr>
            </w:pPr>
          </w:p>
        </w:tc>
      </w:tr>
      <w:tr w:rsidR="002A4ED5" w:rsidRPr="000E52A7" w14:paraId="3D87F030" w14:textId="77777777" w:rsidTr="000E52A7">
        <w:tc>
          <w:tcPr>
            <w:tcW w:w="1303" w:type="pct"/>
            <w:vAlign w:val="bottom"/>
          </w:tcPr>
          <w:p w14:paraId="1FDA47EB" w14:textId="4CF80113" w:rsidR="002A4ED5" w:rsidRPr="000E52A7" w:rsidRDefault="00DE5A7E" w:rsidP="002A4ED5">
            <w:pPr>
              <w:rPr>
                <w:rFonts w:ascii="Georgia" w:hAnsi="Georgia"/>
              </w:rPr>
            </w:pPr>
            <w:r>
              <w:rPr>
                <w:rFonts w:ascii="Georgia" w:hAnsi="Georgia"/>
              </w:rPr>
              <w:t>Date of Order</w:t>
            </w:r>
          </w:p>
        </w:tc>
        <w:tc>
          <w:tcPr>
            <w:tcW w:w="3697" w:type="pct"/>
            <w:tcBorders>
              <w:bottom w:val="single" w:sz="4" w:space="0" w:color="auto"/>
            </w:tcBorders>
            <w:vAlign w:val="bottom"/>
          </w:tcPr>
          <w:p w14:paraId="1405CCA1" w14:textId="77777777" w:rsidR="002A4ED5" w:rsidRPr="000E52A7" w:rsidRDefault="002A4ED5" w:rsidP="002A4ED5">
            <w:pPr>
              <w:rPr>
                <w:rFonts w:ascii="Georgia" w:hAnsi="Georgia"/>
              </w:rPr>
            </w:pPr>
          </w:p>
        </w:tc>
      </w:tr>
      <w:tr w:rsidR="002A4ED5" w:rsidRPr="000E52A7" w14:paraId="23C7D409" w14:textId="77777777" w:rsidTr="000E52A7">
        <w:tc>
          <w:tcPr>
            <w:tcW w:w="1303" w:type="pct"/>
            <w:vAlign w:val="bottom"/>
          </w:tcPr>
          <w:p w14:paraId="23164804" w14:textId="18202B2B" w:rsidR="002A4ED5" w:rsidRPr="000E52A7" w:rsidRDefault="00DE5A7E" w:rsidP="002A4ED5">
            <w:pPr>
              <w:rPr>
                <w:rFonts w:ascii="Georgia" w:hAnsi="Georgia"/>
              </w:rPr>
            </w:pPr>
            <w:r>
              <w:rPr>
                <w:rFonts w:ascii="Georgia" w:hAnsi="Georgia"/>
              </w:rPr>
              <w:t>Phone</w:t>
            </w:r>
          </w:p>
        </w:tc>
        <w:tc>
          <w:tcPr>
            <w:tcW w:w="3697" w:type="pct"/>
            <w:tcBorders>
              <w:bottom w:val="single" w:sz="4" w:space="0" w:color="auto"/>
            </w:tcBorders>
            <w:vAlign w:val="bottom"/>
          </w:tcPr>
          <w:p w14:paraId="28D58E7B" w14:textId="77777777" w:rsidR="002A4ED5" w:rsidRPr="000E52A7" w:rsidRDefault="002A4ED5" w:rsidP="002A4ED5">
            <w:pPr>
              <w:rPr>
                <w:rFonts w:ascii="Georgia" w:hAnsi="Georgia"/>
              </w:rPr>
            </w:pPr>
          </w:p>
        </w:tc>
      </w:tr>
      <w:tr w:rsidR="000E52A7" w:rsidRPr="000E52A7" w14:paraId="2CF74DC7" w14:textId="77777777" w:rsidTr="000E52A7">
        <w:tc>
          <w:tcPr>
            <w:tcW w:w="1303" w:type="pct"/>
            <w:vAlign w:val="bottom"/>
          </w:tcPr>
          <w:p w14:paraId="0D4604EA" w14:textId="1632046A" w:rsidR="000E52A7" w:rsidRPr="000E52A7" w:rsidRDefault="00DE5A7E" w:rsidP="002A4ED5">
            <w:pPr>
              <w:rPr>
                <w:rFonts w:ascii="Georgia" w:hAnsi="Georgia"/>
              </w:rPr>
            </w:pPr>
            <w:r>
              <w:rPr>
                <w:rFonts w:ascii="Georgia" w:hAnsi="Georgia"/>
              </w:rPr>
              <w:t>Email</w:t>
            </w:r>
          </w:p>
        </w:tc>
        <w:tc>
          <w:tcPr>
            <w:tcW w:w="3697" w:type="pct"/>
            <w:tcBorders>
              <w:bottom w:val="single" w:sz="4" w:space="0" w:color="auto"/>
            </w:tcBorders>
            <w:vAlign w:val="bottom"/>
          </w:tcPr>
          <w:p w14:paraId="5237424C" w14:textId="77777777" w:rsidR="000E52A7" w:rsidRPr="000E52A7" w:rsidRDefault="000E52A7" w:rsidP="002A4ED5">
            <w:pPr>
              <w:rPr>
                <w:rFonts w:ascii="Georgia" w:hAnsi="Georgia"/>
              </w:rPr>
            </w:pPr>
          </w:p>
        </w:tc>
      </w:tr>
      <w:tr w:rsidR="000E52A7" w:rsidRPr="000E52A7" w14:paraId="529152CF" w14:textId="77777777" w:rsidTr="000E52A7">
        <w:tc>
          <w:tcPr>
            <w:tcW w:w="1303" w:type="pct"/>
            <w:vAlign w:val="bottom"/>
          </w:tcPr>
          <w:p w14:paraId="59BEAAC4" w14:textId="793BC021" w:rsidR="000E52A7" w:rsidRPr="000E52A7" w:rsidRDefault="00DE5A7E" w:rsidP="000E52A7">
            <w:pPr>
              <w:rPr>
                <w:rFonts w:ascii="Georgia" w:hAnsi="Georgia"/>
              </w:rPr>
            </w:pPr>
            <w:r w:rsidRPr="000E52A7">
              <w:rPr>
                <w:rFonts w:ascii="Georgia" w:hAnsi="Georgia"/>
              </w:rPr>
              <w:t>Delivery or Collection</w:t>
            </w:r>
          </w:p>
        </w:tc>
        <w:tc>
          <w:tcPr>
            <w:tcW w:w="3697" w:type="pct"/>
            <w:tcBorders>
              <w:bottom w:val="single" w:sz="4" w:space="0" w:color="auto"/>
            </w:tcBorders>
            <w:vAlign w:val="bottom"/>
          </w:tcPr>
          <w:p w14:paraId="02AA1918" w14:textId="77777777" w:rsidR="000E52A7" w:rsidRPr="000E52A7" w:rsidRDefault="000E52A7" w:rsidP="000E52A7">
            <w:pPr>
              <w:rPr>
                <w:rFonts w:ascii="Georgia" w:hAnsi="Georgia"/>
              </w:rPr>
            </w:pPr>
          </w:p>
        </w:tc>
      </w:tr>
      <w:tr w:rsidR="000E52A7" w:rsidRPr="000E52A7" w14:paraId="11A367D5" w14:textId="77777777" w:rsidTr="000E52A7">
        <w:sdt>
          <w:sdtPr>
            <w:rPr>
              <w:rFonts w:ascii="Georgia" w:hAnsi="Georgia"/>
            </w:rPr>
            <w:id w:val="1062217057"/>
            <w:placeholder>
              <w:docPart w:val="B11ECE197F864A658E7CD1422D576804"/>
            </w:placeholder>
            <w:temporary/>
            <w:showingPlcHdr/>
            <w15:appearance w15:val="hidden"/>
          </w:sdtPr>
          <w:sdtEndPr/>
          <w:sdtContent>
            <w:tc>
              <w:tcPr>
                <w:tcW w:w="1303" w:type="pct"/>
                <w:vAlign w:val="bottom"/>
              </w:tcPr>
              <w:p w14:paraId="441E1E75" w14:textId="77777777" w:rsidR="000E52A7" w:rsidRPr="000E52A7" w:rsidRDefault="000E52A7" w:rsidP="000E52A7">
                <w:pPr>
                  <w:rPr>
                    <w:rFonts w:ascii="Georgia" w:hAnsi="Georgia"/>
                  </w:rPr>
                </w:pPr>
                <w:r w:rsidRPr="000E52A7">
                  <w:rPr>
                    <w:rFonts w:ascii="Georgia" w:hAnsi="Georgia"/>
                  </w:rPr>
                  <w:t>Address</w:t>
                </w:r>
              </w:p>
            </w:tc>
          </w:sdtContent>
        </w:sdt>
        <w:tc>
          <w:tcPr>
            <w:tcW w:w="3697" w:type="pct"/>
            <w:tcBorders>
              <w:top w:val="single" w:sz="4" w:space="0" w:color="auto"/>
              <w:bottom w:val="single" w:sz="4" w:space="0" w:color="auto"/>
            </w:tcBorders>
            <w:vAlign w:val="bottom"/>
          </w:tcPr>
          <w:p w14:paraId="52834964" w14:textId="77777777" w:rsidR="000E52A7" w:rsidRPr="000E52A7" w:rsidRDefault="000E52A7" w:rsidP="000E52A7">
            <w:pPr>
              <w:rPr>
                <w:rFonts w:ascii="Georgia" w:hAnsi="Georgia"/>
              </w:rPr>
            </w:pPr>
          </w:p>
        </w:tc>
      </w:tr>
      <w:tr w:rsidR="000E52A7" w:rsidRPr="000E52A7" w14:paraId="23698DB6" w14:textId="77777777" w:rsidTr="000E52A7">
        <w:tc>
          <w:tcPr>
            <w:tcW w:w="1303" w:type="pct"/>
            <w:vAlign w:val="bottom"/>
          </w:tcPr>
          <w:p w14:paraId="44D31C70" w14:textId="34827912" w:rsidR="000E52A7" w:rsidRPr="000E52A7" w:rsidRDefault="000E52A7" w:rsidP="000E52A7">
            <w:pPr>
              <w:rPr>
                <w:rFonts w:ascii="Georgia" w:hAnsi="Georgia"/>
              </w:rPr>
            </w:pPr>
            <w:r w:rsidRPr="000E52A7">
              <w:rPr>
                <w:rFonts w:ascii="Georgia" w:hAnsi="Georgia"/>
              </w:rPr>
              <w:t>Additional Delivery Notes.</w:t>
            </w:r>
          </w:p>
        </w:tc>
        <w:tc>
          <w:tcPr>
            <w:tcW w:w="3697" w:type="pct"/>
            <w:tcBorders>
              <w:bottom w:val="single" w:sz="4" w:space="0" w:color="auto"/>
            </w:tcBorders>
            <w:vAlign w:val="bottom"/>
          </w:tcPr>
          <w:p w14:paraId="71F6C828" w14:textId="77777777" w:rsidR="000E52A7" w:rsidRPr="000E52A7" w:rsidRDefault="000E52A7" w:rsidP="000E52A7">
            <w:pPr>
              <w:rPr>
                <w:rFonts w:ascii="Georgia" w:hAnsi="Georgia"/>
              </w:rPr>
            </w:pPr>
          </w:p>
        </w:tc>
      </w:tr>
    </w:tbl>
    <w:p w14:paraId="236E373E" w14:textId="77777777" w:rsidR="00806FF3" w:rsidRPr="000E52A7" w:rsidRDefault="00806FF3" w:rsidP="00562601">
      <w:pPr>
        <w:pStyle w:val="NoSpacing"/>
        <w:rPr>
          <w:rFonts w:ascii="Georgia" w:hAnsi="Georgia"/>
        </w:rPr>
      </w:pPr>
    </w:p>
    <w:tbl>
      <w:tblPr>
        <w:tblW w:w="4996" w:type="pct"/>
        <w:tblLayout w:type="fixed"/>
        <w:tblLook w:val="04A0" w:firstRow="1" w:lastRow="0" w:firstColumn="1" w:lastColumn="0" w:noHBand="0" w:noVBand="1"/>
      </w:tblPr>
      <w:tblGrid>
        <w:gridCol w:w="1415"/>
        <w:gridCol w:w="6804"/>
        <w:gridCol w:w="1559"/>
      </w:tblGrid>
      <w:tr w:rsidR="00453A09" w:rsidRPr="000E52A7" w14:paraId="23A22C39" w14:textId="77777777" w:rsidTr="000E52A7">
        <w:trPr>
          <w:trHeight w:val="331"/>
        </w:trPr>
        <w:tc>
          <w:tcPr>
            <w:tcW w:w="724" w:type="pct"/>
            <w:vMerge w:val="restart"/>
            <w:tcBorders>
              <w:top w:val="single" w:sz="12" w:space="0" w:color="auto"/>
              <w:left w:val="single" w:sz="2" w:space="0" w:color="auto"/>
              <w:right w:val="single" w:sz="2" w:space="0" w:color="auto"/>
            </w:tcBorders>
            <w:shd w:val="clear" w:color="auto" w:fill="9966FF"/>
            <w:vAlign w:val="center"/>
          </w:tcPr>
          <w:p w14:paraId="5649FADF" w14:textId="758A14B4" w:rsidR="00453A09" w:rsidRPr="000E52A7" w:rsidRDefault="00453A09" w:rsidP="002A648D">
            <w:pPr>
              <w:pStyle w:val="TableHeaders"/>
              <w:rPr>
                <w:rFonts w:ascii="Georgia" w:hAnsi="Georgia"/>
              </w:rPr>
            </w:pPr>
            <w:r w:rsidRPr="000E52A7">
              <w:rPr>
                <w:rFonts w:ascii="Georgia" w:hAnsi="Georgia"/>
              </w:rPr>
              <w:t>Quantity</w:t>
            </w:r>
          </w:p>
        </w:tc>
        <w:sdt>
          <w:sdtPr>
            <w:rPr>
              <w:rFonts w:ascii="Georgia" w:hAnsi="Georgia"/>
            </w:rPr>
            <w:id w:val="-734620487"/>
            <w:placeholder>
              <w:docPart w:val="DB732AE4E2A549F694544C12800A1E65"/>
            </w:placeholder>
            <w:temporary/>
            <w:showingPlcHdr/>
            <w15:appearance w15:val="hidden"/>
          </w:sdtPr>
          <w:sdtEndPr/>
          <w:sdtContent>
            <w:tc>
              <w:tcPr>
                <w:tcW w:w="3479" w:type="pct"/>
                <w:vMerge w:val="restart"/>
                <w:tcBorders>
                  <w:top w:val="single" w:sz="12" w:space="0" w:color="auto"/>
                  <w:left w:val="single" w:sz="2" w:space="0" w:color="auto"/>
                  <w:right w:val="single" w:sz="2" w:space="0" w:color="auto"/>
                </w:tcBorders>
                <w:shd w:val="clear" w:color="auto" w:fill="9966FF"/>
                <w:vAlign w:val="center"/>
              </w:tcPr>
              <w:p w14:paraId="6F2A2370" w14:textId="77777777" w:rsidR="00453A09" w:rsidRPr="000E52A7" w:rsidRDefault="00453A09" w:rsidP="002A4ED5">
                <w:pPr>
                  <w:pStyle w:val="TableHeaders"/>
                  <w:rPr>
                    <w:rFonts w:ascii="Georgia" w:hAnsi="Georgia"/>
                  </w:rPr>
                </w:pPr>
                <w:r w:rsidRPr="000E52A7">
                  <w:rPr>
                    <w:rFonts w:ascii="Georgia" w:hAnsi="Georgia"/>
                  </w:rPr>
                  <w:t>Description</w:t>
                </w:r>
              </w:p>
            </w:tc>
          </w:sdtContent>
        </w:sdt>
        <w:tc>
          <w:tcPr>
            <w:tcW w:w="797" w:type="pct"/>
            <w:vMerge w:val="restart"/>
            <w:tcBorders>
              <w:top w:val="single" w:sz="12" w:space="0" w:color="auto"/>
              <w:left w:val="single" w:sz="2" w:space="0" w:color="auto"/>
              <w:right w:val="single" w:sz="2" w:space="0" w:color="auto"/>
            </w:tcBorders>
            <w:shd w:val="clear" w:color="auto" w:fill="9966FF"/>
            <w:vAlign w:val="center"/>
          </w:tcPr>
          <w:p w14:paraId="3F3CD673" w14:textId="5BFB0EB6" w:rsidR="00453A09" w:rsidRPr="000E52A7" w:rsidRDefault="00D23988" w:rsidP="002A4ED5">
            <w:pPr>
              <w:pStyle w:val="TableHeaders"/>
              <w:rPr>
                <w:rFonts w:ascii="Georgia" w:hAnsi="Georgia"/>
              </w:rPr>
            </w:pPr>
            <w:r>
              <w:rPr>
                <w:rFonts w:ascii="Georgia" w:hAnsi="Georgia"/>
              </w:rPr>
              <w:t>Price</w:t>
            </w:r>
          </w:p>
        </w:tc>
      </w:tr>
      <w:tr w:rsidR="00453A09" w:rsidRPr="000E52A7" w14:paraId="4C707FD4" w14:textId="77777777" w:rsidTr="000E52A7">
        <w:trPr>
          <w:trHeight w:val="331"/>
        </w:trPr>
        <w:tc>
          <w:tcPr>
            <w:tcW w:w="724" w:type="pct"/>
            <w:vMerge/>
            <w:tcBorders>
              <w:left w:val="single" w:sz="2" w:space="0" w:color="auto"/>
              <w:bottom w:val="single" w:sz="12" w:space="0" w:color="auto"/>
              <w:right w:val="single" w:sz="2" w:space="0" w:color="auto"/>
            </w:tcBorders>
            <w:shd w:val="clear" w:color="auto" w:fill="9966FF"/>
            <w:vAlign w:val="center"/>
          </w:tcPr>
          <w:p w14:paraId="1F87542F" w14:textId="77777777" w:rsidR="00453A09" w:rsidRPr="000E52A7" w:rsidRDefault="00453A09" w:rsidP="002A4ED5">
            <w:pPr>
              <w:spacing w:before="0"/>
              <w:jc w:val="center"/>
              <w:rPr>
                <w:rFonts w:ascii="Georgia" w:eastAsia="Calibri" w:hAnsi="Georgia" w:cs="Times New Roman"/>
                <w:b/>
              </w:rPr>
            </w:pPr>
          </w:p>
        </w:tc>
        <w:tc>
          <w:tcPr>
            <w:tcW w:w="3479" w:type="pct"/>
            <w:vMerge/>
            <w:tcBorders>
              <w:left w:val="single" w:sz="2" w:space="0" w:color="auto"/>
              <w:bottom w:val="single" w:sz="12" w:space="0" w:color="auto"/>
              <w:right w:val="single" w:sz="2" w:space="0" w:color="auto"/>
            </w:tcBorders>
            <w:shd w:val="clear" w:color="auto" w:fill="9966FF"/>
            <w:vAlign w:val="center"/>
          </w:tcPr>
          <w:p w14:paraId="25B561DF" w14:textId="77777777" w:rsidR="00453A09" w:rsidRPr="000E52A7" w:rsidRDefault="00453A09" w:rsidP="002A4ED5">
            <w:pPr>
              <w:spacing w:before="0"/>
              <w:jc w:val="center"/>
              <w:rPr>
                <w:rFonts w:ascii="Georgia" w:eastAsia="Calibri" w:hAnsi="Georgia" w:cs="Times New Roman"/>
                <w:b/>
              </w:rPr>
            </w:pPr>
          </w:p>
        </w:tc>
        <w:tc>
          <w:tcPr>
            <w:tcW w:w="797" w:type="pct"/>
            <w:vMerge/>
            <w:tcBorders>
              <w:left w:val="single" w:sz="2" w:space="0" w:color="auto"/>
              <w:bottom w:val="single" w:sz="12" w:space="0" w:color="auto"/>
              <w:right w:val="single" w:sz="2" w:space="0" w:color="auto"/>
            </w:tcBorders>
            <w:shd w:val="clear" w:color="auto" w:fill="9966FF"/>
            <w:vAlign w:val="center"/>
          </w:tcPr>
          <w:p w14:paraId="22D95C6F" w14:textId="77777777" w:rsidR="00453A09" w:rsidRPr="000E52A7" w:rsidRDefault="00453A09" w:rsidP="002A4ED5">
            <w:pPr>
              <w:spacing w:before="0"/>
              <w:jc w:val="center"/>
              <w:rPr>
                <w:rFonts w:ascii="Georgia" w:eastAsia="Calibri" w:hAnsi="Georgia" w:cs="Times New Roman"/>
                <w:b/>
              </w:rPr>
            </w:pPr>
          </w:p>
        </w:tc>
      </w:tr>
      <w:tr w:rsidR="00453A09" w:rsidRPr="000E52A7" w14:paraId="33B353B1" w14:textId="77777777" w:rsidTr="000E52A7">
        <w:tc>
          <w:tcPr>
            <w:tcW w:w="724" w:type="pct"/>
            <w:tcBorders>
              <w:top w:val="single" w:sz="12" w:space="0" w:color="auto"/>
              <w:left w:val="single" w:sz="2" w:space="0" w:color="auto"/>
              <w:bottom w:val="single" w:sz="4" w:space="0" w:color="auto"/>
              <w:right w:val="single" w:sz="2" w:space="0" w:color="auto"/>
            </w:tcBorders>
          </w:tcPr>
          <w:p w14:paraId="12E4CE98" w14:textId="77777777" w:rsidR="00453A09" w:rsidRPr="000E52A7" w:rsidRDefault="00453A09" w:rsidP="002A4ED5">
            <w:pPr>
              <w:rPr>
                <w:rFonts w:ascii="Georgia" w:hAnsi="Georgia"/>
              </w:rPr>
            </w:pPr>
          </w:p>
        </w:tc>
        <w:tc>
          <w:tcPr>
            <w:tcW w:w="3479" w:type="pct"/>
            <w:tcBorders>
              <w:top w:val="single" w:sz="12" w:space="0" w:color="auto"/>
              <w:left w:val="single" w:sz="2" w:space="0" w:color="auto"/>
              <w:bottom w:val="single" w:sz="4" w:space="0" w:color="auto"/>
              <w:right w:val="single" w:sz="2" w:space="0" w:color="auto"/>
            </w:tcBorders>
          </w:tcPr>
          <w:p w14:paraId="6ED66A3E" w14:textId="77777777" w:rsidR="00453A09" w:rsidRPr="000E52A7" w:rsidRDefault="00453A09" w:rsidP="002A4ED5">
            <w:pPr>
              <w:rPr>
                <w:rFonts w:ascii="Georgia" w:hAnsi="Georgia"/>
              </w:rPr>
            </w:pPr>
          </w:p>
        </w:tc>
        <w:tc>
          <w:tcPr>
            <w:tcW w:w="797" w:type="pct"/>
            <w:tcBorders>
              <w:top w:val="single" w:sz="12" w:space="0" w:color="auto"/>
              <w:left w:val="single" w:sz="2" w:space="0" w:color="auto"/>
              <w:bottom w:val="single" w:sz="4" w:space="0" w:color="auto"/>
              <w:right w:val="single" w:sz="2" w:space="0" w:color="auto"/>
            </w:tcBorders>
          </w:tcPr>
          <w:p w14:paraId="5B86D117" w14:textId="77777777" w:rsidR="00453A09" w:rsidRPr="000E52A7" w:rsidRDefault="00453A09" w:rsidP="002A4ED5">
            <w:pPr>
              <w:rPr>
                <w:rFonts w:ascii="Georgia" w:hAnsi="Georgia"/>
              </w:rPr>
            </w:pPr>
          </w:p>
        </w:tc>
      </w:tr>
      <w:tr w:rsidR="00453A09" w:rsidRPr="000E52A7" w14:paraId="009B5CD5" w14:textId="77777777" w:rsidTr="000E52A7">
        <w:tc>
          <w:tcPr>
            <w:tcW w:w="724" w:type="pct"/>
            <w:tcBorders>
              <w:top w:val="single" w:sz="4" w:space="0" w:color="auto"/>
              <w:left w:val="single" w:sz="2" w:space="0" w:color="auto"/>
              <w:bottom w:val="single" w:sz="4" w:space="0" w:color="auto"/>
              <w:right w:val="single" w:sz="2" w:space="0" w:color="auto"/>
            </w:tcBorders>
          </w:tcPr>
          <w:p w14:paraId="019E8D96"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3AAA76A1"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5963F711" w14:textId="77777777" w:rsidR="00453A09" w:rsidRPr="000E52A7" w:rsidRDefault="00453A09" w:rsidP="002A4ED5">
            <w:pPr>
              <w:rPr>
                <w:rFonts w:ascii="Georgia" w:hAnsi="Georgia"/>
              </w:rPr>
            </w:pPr>
          </w:p>
        </w:tc>
      </w:tr>
      <w:tr w:rsidR="00453A09" w:rsidRPr="000E52A7" w14:paraId="60EFC4B9" w14:textId="77777777" w:rsidTr="000E52A7">
        <w:tc>
          <w:tcPr>
            <w:tcW w:w="724" w:type="pct"/>
            <w:tcBorders>
              <w:top w:val="single" w:sz="4" w:space="0" w:color="auto"/>
              <w:left w:val="single" w:sz="2" w:space="0" w:color="auto"/>
              <w:bottom w:val="single" w:sz="4" w:space="0" w:color="auto"/>
              <w:right w:val="single" w:sz="2" w:space="0" w:color="auto"/>
            </w:tcBorders>
          </w:tcPr>
          <w:p w14:paraId="6345060F"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6A064D82"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4F1AB534" w14:textId="77777777" w:rsidR="00453A09" w:rsidRPr="000E52A7" w:rsidRDefault="00453A09" w:rsidP="002A4ED5">
            <w:pPr>
              <w:rPr>
                <w:rFonts w:ascii="Georgia" w:hAnsi="Georgia"/>
              </w:rPr>
            </w:pPr>
          </w:p>
        </w:tc>
      </w:tr>
      <w:tr w:rsidR="00453A09" w:rsidRPr="000E52A7" w14:paraId="40CC43EC" w14:textId="77777777" w:rsidTr="000E52A7">
        <w:tc>
          <w:tcPr>
            <w:tcW w:w="724" w:type="pct"/>
            <w:tcBorders>
              <w:top w:val="single" w:sz="4" w:space="0" w:color="auto"/>
              <w:left w:val="single" w:sz="2" w:space="0" w:color="auto"/>
              <w:bottom w:val="single" w:sz="4" w:space="0" w:color="auto"/>
              <w:right w:val="single" w:sz="2" w:space="0" w:color="auto"/>
            </w:tcBorders>
          </w:tcPr>
          <w:p w14:paraId="695AE46A"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5EF9B655"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286F54D6" w14:textId="77777777" w:rsidR="00453A09" w:rsidRPr="000E52A7" w:rsidRDefault="00453A09" w:rsidP="002A4ED5">
            <w:pPr>
              <w:rPr>
                <w:rFonts w:ascii="Georgia" w:hAnsi="Georgia"/>
              </w:rPr>
            </w:pPr>
          </w:p>
        </w:tc>
      </w:tr>
      <w:tr w:rsidR="00453A09" w:rsidRPr="000E52A7" w14:paraId="6225F799" w14:textId="77777777" w:rsidTr="000E52A7">
        <w:tc>
          <w:tcPr>
            <w:tcW w:w="724" w:type="pct"/>
            <w:tcBorders>
              <w:top w:val="single" w:sz="4" w:space="0" w:color="auto"/>
              <w:left w:val="single" w:sz="2" w:space="0" w:color="auto"/>
              <w:bottom w:val="single" w:sz="4" w:space="0" w:color="auto"/>
              <w:right w:val="single" w:sz="2" w:space="0" w:color="auto"/>
            </w:tcBorders>
          </w:tcPr>
          <w:p w14:paraId="77569743"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4FF5E012"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30262542" w14:textId="77777777" w:rsidR="00453A09" w:rsidRPr="000E52A7" w:rsidRDefault="00453A09" w:rsidP="002A4ED5">
            <w:pPr>
              <w:rPr>
                <w:rFonts w:ascii="Georgia" w:hAnsi="Georgia"/>
              </w:rPr>
            </w:pPr>
          </w:p>
        </w:tc>
      </w:tr>
      <w:tr w:rsidR="00D23988" w:rsidRPr="000E52A7" w14:paraId="4A77F8CE" w14:textId="77777777" w:rsidTr="000E52A7">
        <w:tc>
          <w:tcPr>
            <w:tcW w:w="724" w:type="pct"/>
            <w:tcBorders>
              <w:top w:val="single" w:sz="4" w:space="0" w:color="auto"/>
              <w:left w:val="single" w:sz="2" w:space="0" w:color="auto"/>
              <w:bottom w:val="single" w:sz="4" w:space="0" w:color="auto"/>
              <w:right w:val="single" w:sz="2" w:space="0" w:color="auto"/>
            </w:tcBorders>
          </w:tcPr>
          <w:p w14:paraId="196FC199" w14:textId="77777777" w:rsidR="00D23988" w:rsidRPr="000E52A7" w:rsidRDefault="00D23988"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6F62C2ED" w14:textId="77777777" w:rsidR="00D23988" w:rsidRPr="000E52A7" w:rsidRDefault="00D23988"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3ADCFA38" w14:textId="77777777" w:rsidR="00D23988" w:rsidRPr="000E52A7" w:rsidRDefault="00D23988" w:rsidP="002A4ED5">
            <w:pPr>
              <w:rPr>
                <w:rFonts w:ascii="Georgia" w:hAnsi="Georgia"/>
              </w:rPr>
            </w:pPr>
          </w:p>
        </w:tc>
      </w:tr>
      <w:tr w:rsidR="00453A09" w:rsidRPr="000E52A7" w14:paraId="45A63822" w14:textId="77777777" w:rsidTr="000E52A7">
        <w:tc>
          <w:tcPr>
            <w:tcW w:w="724" w:type="pct"/>
            <w:tcBorders>
              <w:top w:val="single" w:sz="4" w:space="0" w:color="auto"/>
              <w:left w:val="single" w:sz="2" w:space="0" w:color="auto"/>
              <w:bottom w:val="single" w:sz="4" w:space="0" w:color="auto"/>
              <w:right w:val="single" w:sz="2" w:space="0" w:color="auto"/>
            </w:tcBorders>
          </w:tcPr>
          <w:p w14:paraId="6598A556"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2C0BBEA4"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5F914CC5" w14:textId="77777777" w:rsidR="00453A09" w:rsidRPr="000E52A7" w:rsidRDefault="00453A09" w:rsidP="002A4ED5">
            <w:pPr>
              <w:rPr>
                <w:rFonts w:ascii="Georgia" w:hAnsi="Georgia"/>
              </w:rPr>
            </w:pPr>
          </w:p>
        </w:tc>
      </w:tr>
      <w:tr w:rsidR="00453A09" w:rsidRPr="000E52A7" w14:paraId="159C9B7E" w14:textId="77777777" w:rsidTr="000E52A7">
        <w:tc>
          <w:tcPr>
            <w:tcW w:w="724" w:type="pct"/>
            <w:tcBorders>
              <w:top w:val="single" w:sz="4" w:space="0" w:color="auto"/>
              <w:left w:val="single" w:sz="2" w:space="0" w:color="auto"/>
              <w:bottom w:val="single" w:sz="4" w:space="0" w:color="auto"/>
              <w:right w:val="single" w:sz="2" w:space="0" w:color="auto"/>
            </w:tcBorders>
          </w:tcPr>
          <w:p w14:paraId="14C458F4"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4B9551FF"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7DB2F575" w14:textId="77777777" w:rsidR="00453A09" w:rsidRPr="000E52A7" w:rsidRDefault="00453A09" w:rsidP="002A4ED5">
            <w:pPr>
              <w:rPr>
                <w:rFonts w:ascii="Georgia" w:hAnsi="Georgia"/>
              </w:rPr>
            </w:pPr>
          </w:p>
        </w:tc>
      </w:tr>
      <w:tr w:rsidR="00453A09" w:rsidRPr="000E52A7" w14:paraId="7C9FF1CA" w14:textId="77777777" w:rsidTr="000E52A7">
        <w:tc>
          <w:tcPr>
            <w:tcW w:w="724" w:type="pct"/>
            <w:tcBorders>
              <w:top w:val="single" w:sz="4" w:space="0" w:color="auto"/>
              <w:left w:val="single" w:sz="2" w:space="0" w:color="auto"/>
              <w:bottom w:val="single" w:sz="4" w:space="0" w:color="auto"/>
              <w:right w:val="single" w:sz="2" w:space="0" w:color="auto"/>
            </w:tcBorders>
          </w:tcPr>
          <w:p w14:paraId="3405E021"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60742408"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2DA50A00" w14:textId="77777777" w:rsidR="00453A09" w:rsidRPr="000E52A7" w:rsidRDefault="00453A09" w:rsidP="002A4ED5">
            <w:pPr>
              <w:rPr>
                <w:rFonts w:ascii="Georgia" w:hAnsi="Georgia"/>
              </w:rPr>
            </w:pPr>
          </w:p>
        </w:tc>
      </w:tr>
      <w:tr w:rsidR="00453A09" w:rsidRPr="000E52A7" w14:paraId="3C349E47" w14:textId="77777777" w:rsidTr="000E52A7">
        <w:tc>
          <w:tcPr>
            <w:tcW w:w="724" w:type="pct"/>
            <w:tcBorders>
              <w:top w:val="single" w:sz="4" w:space="0" w:color="auto"/>
              <w:left w:val="single" w:sz="2" w:space="0" w:color="auto"/>
              <w:bottom w:val="single" w:sz="4" w:space="0" w:color="auto"/>
              <w:right w:val="single" w:sz="2" w:space="0" w:color="auto"/>
            </w:tcBorders>
          </w:tcPr>
          <w:p w14:paraId="1F0BD9C8"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24AE89D3"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2F30CAA1" w14:textId="77777777" w:rsidR="00453A09" w:rsidRPr="000E52A7" w:rsidRDefault="00453A09" w:rsidP="002A4ED5">
            <w:pPr>
              <w:rPr>
                <w:rFonts w:ascii="Georgia" w:hAnsi="Georgia"/>
              </w:rPr>
            </w:pPr>
          </w:p>
        </w:tc>
      </w:tr>
      <w:tr w:rsidR="00453A09" w:rsidRPr="000E52A7" w14:paraId="757809B7" w14:textId="77777777" w:rsidTr="00D23988">
        <w:tc>
          <w:tcPr>
            <w:tcW w:w="724" w:type="pct"/>
            <w:tcBorders>
              <w:top w:val="single" w:sz="4" w:space="0" w:color="auto"/>
              <w:left w:val="single" w:sz="2" w:space="0" w:color="auto"/>
              <w:bottom w:val="single" w:sz="4" w:space="0" w:color="auto"/>
              <w:right w:val="single" w:sz="2" w:space="0" w:color="auto"/>
            </w:tcBorders>
          </w:tcPr>
          <w:p w14:paraId="49A8CB5B" w14:textId="77777777" w:rsidR="00453A09" w:rsidRPr="000E52A7" w:rsidRDefault="00453A09" w:rsidP="002A4ED5">
            <w:pPr>
              <w:rPr>
                <w:rFonts w:ascii="Georgia" w:hAnsi="Georgia"/>
              </w:rPr>
            </w:pPr>
          </w:p>
        </w:tc>
        <w:tc>
          <w:tcPr>
            <w:tcW w:w="3479" w:type="pct"/>
            <w:tcBorders>
              <w:top w:val="single" w:sz="4" w:space="0" w:color="auto"/>
              <w:left w:val="single" w:sz="2" w:space="0" w:color="auto"/>
              <w:bottom w:val="single" w:sz="4" w:space="0" w:color="auto"/>
              <w:right w:val="single" w:sz="2" w:space="0" w:color="auto"/>
            </w:tcBorders>
          </w:tcPr>
          <w:p w14:paraId="6B8E396C" w14:textId="77777777" w:rsidR="00453A09" w:rsidRPr="000E52A7" w:rsidRDefault="00453A09" w:rsidP="002A4ED5">
            <w:pPr>
              <w:rPr>
                <w:rFonts w:ascii="Georgia" w:hAnsi="Georgia"/>
              </w:rPr>
            </w:pPr>
          </w:p>
        </w:tc>
        <w:tc>
          <w:tcPr>
            <w:tcW w:w="797" w:type="pct"/>
            <w:tcBorders>
              <w:top w:val="single" w:sz="4" w:space="0" w:color="auto"/>
              <w:left w:val="single" w:sz="2" w:space="0" w:color="auto"/>
              <w:bottom w:val="single" w:sz="4" w:space="0" w:color="auto"/>
              <w:right w:val="single" w:sz="2" w:space="0" w:color="auto"/>
            </w:tcBorders>
          </w:tcPr>
          <w:p w14:paraId="2E78013A" w14:textId="77777777" w:rsidR="00453A09" w:rsidRPr="000E52A7" w:rsidRDefault="00453A09" w:rsidP="002A4ED5">
            <w:pPr>
              <w:rPr>
                <w:rFonts w:ascii="Georgia" w:hAnsi="Georgia"/>
              </w:rPr>
            </w:pPr>
          </w:p>
        </w:tc>
      </w:tr>
      <w:tr w:rsidR="00D23988" w:rsidRPr="002A4ED5" w14:paraId="4A40F3F1" w14:textId="77777777" w:rsidTr="00D23988">
        <w:tc>
          <w:tcPr>
            <w:tcW w:w="724" w:type="pct"/>
            <w:tcBorders>
              <w:top w:val="single" w:sz="4" w:space="0" w:color="auto"/>
            </w:tcBorders>
          </w:tcPr>
          <w:p w14:paraId="1919A0E7" w14:textId="77777777" w:rsidR="00D23988" w:rsidRPr="002A4ED5" w:rsidRDefault="00D23988" w:rsidP="00D23988"/>
        </w:tc>
        <w:tc>
          <w:tcPr>
            <w:tcW w:w="3479" w:type="pct"/>
            <w:tcBorders>
              <w:top w:val="single" w:sz="4" w:space="0" w:color="auto"/>
              <w:right w:val="single" w:sz="4" w:space="0" w:color="auto"/>
            </w:tcBorders>
          </w:tcPr>
          <w:p w14:paraId="073E754B" w14:textId="15A25ED5" w:rsidR="00D23988" w:rsidRPr="00D23988" w:rsidRDefault="00D23988" w:rsidP="00D23988">
            <w:pPr>
              <w:jc w:val="right"/>
              <w:rPr>
                <w:rFonts w:ascii="Georgia" w:hAnsi="Georgia"/>
                <w:b/>
                <w:bCs/>
                <w:sz w:val="28"/>
                <w:u w:val="single"/>
              </w:rPr>
            </w:pPr>
            <w:r w:rsidRPr="00D23988">
              <w:rPr>
                <w:rFonts w:ascii="Georgia" w:hAnsi="Georgia"/>
                <w:b/>
                <w:bCs/>
                <w:sz w:val="28"/>
                <w:u w:val="single"/>
              </w:rPr>
              <w:t>Total Price</w:t>
            </w:r>
          </w:p>
        </w:tc>
        <w:tc>
          <w:tcPr>
            <w:tcW w:w="797" w:type="pct"/>
            <w:tcBorders>
              <w:top w:val="single" w:sz="4" w:space="0" w:color="auto"/>
              <w:left w:val="single" w:sz="4" w:space="0" w:color="auto"/>
              <w:bottom w:val="single" w:sz="4" w:space="0" w:color="auto"/>
              <w:right w:val="single" w:sz="4" w:space="0" w:color="auto"/>
            </w:tcBorders>
          </w:tcPr>
          <w:p w14:paraId="5D4F2AF0" w14:textId="1F0C3BF5" w:rsidR="00D23988" w:rsidRPr="002A4ED5" w:rsidRDefault="00D23988" w:rsidP="00D23988">
            <w:pPr>
              <w:pStyle w:val="Total"/>
            </w:pPr>
          </w:p>
        </w:tc>
      </w:tr>
    </w:tbl>
    <w:p w14:paraId="113F32E0" w14:textId="77777777" w:rsidR="00DE5A7E" w:rsidRDefault="00DE5A7E" w:rsidP="002A648D">
      <w:pPr>
        <w:rPr>
          <w:rFonts w:ascii="Georgia" w:hAnsi="Georgia"/>
        </w:rPr>
      </w:pPr>
    </w:p>
    <w:p w14:paraId="5D28CA00" w14:textId="77777777" w:rsidR="00DE5A7E" w:rsidRDefault="00DE5A7E" w:rsidP="002A648D">
      <w:pPr>
        <w:rPr>
          <w:rFonts w:ascii="Georgia" w:hAnsi="Georgia"/>
        </w:rPr>
      </w:pPr>
      <w:bookmarkStart w:id="0" w:name="_GoBack"/>
      <w:bookmarkEnd w:id="0"/>
    </w:p>
    <w:p w14:paraId="38DB40B7" w14:textId="653D30BD" w:rsidR="00806FF3" w:rsidRPr="000E52A7" w:rsidRDefault="000E52A7" w:rsidP="002A648D">
      <w:pPr>
        <w:rPr>
          <w:rFonts w:ascii="Georgia" w:hAnsi="Georgia"/>
        </w:rPr>
      </w:pPr>
      <w:r w:rsidRPr="000E52A7">
        <w:rPr>
          <w:rFonts w:ascii="Georgia" w:hAnsi="Georgia"/>
        </w:rPr>
        <w:t>Please indicate on this form the items you require. We will then call you back to discuss items available and alternatives for items out of stock. Payment is to be made in advance via</w:t>
      </w:r>
      <w:r w:rsidR="00BC33F7">
        <w:rPr>
          <w:rFonts w:ascii="Georgia" w:hAnsi="Georgia"/>
        </w:rPr>
        <w:t xml:space="preserve"> </w:t>
      </w:r>
      <w:r w:rsidRPr="000E52A7">
        <w:rPr>
          <w:rFonts w:ascii="Georgia" w:hAnsi="Georgia"/>
        </w:rPr>
        <w:t>card transaction</w:t>
      </w:r>
      <w:r w:rsidR="00BC33F7">
        <w:rPr>
          <w:rFonts w:ascii="Georgia" w:hAnsi="Georgia"/>
        </w:rPr>
        <w:t xml:space="preserve"> over the phone. </w:t>
      </w:r>
    </w:p>
    <w:sectPr w:rsidR="00806FF3" w:rsidRPr="000E52A7" w:rsidSect="00290DB7">
      <w:headerReference w:type="default" r:id="rId11"/>
      <w:footerReference w:type="default" r:id="rId12"/>
      <w:pgSz w:w="12240" w:h="15840" w:code="1"/>
      <w:pgMar w:top="1440" w:right="1008"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AFCBE" w14:textId="77777777" w:rsidR="005320D4" w:rsidRDefault="005320D4" w:rsidP="00650259">
      <w:pPr>
        <w:spacing w:line="240" w:lineRule="auto"/>
      </w:pPr>
      <w:r>
        <w:separator/>
      </w:r>
    </w:p>
  </w:endnote>
  <w:endnote w:type="continuationSeparator" w:id="0">
    <w:p w14:paraId="7DE7C8B5" w14:textId="77777777" w:rsidR="005320D4" w:rsidRDefault="005320D4" w:rsidP="00650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56BB3E-5E99-41A1-B6EF-38992BCE13FD}"/>
    <w:embedBold r:id="rId2" w:fontKey="{47B9AE6A-D9FB-4437-AD01-7DB1366A1CCA}"/>
    <w:embedItalic r:id="rId3" w:fontKey="{E8F61C84-43DD-45BD-8989-9B0899EEDD7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7A557B8-CA1D-425F-9059-3EC6143B776D}"/>
    <w:embedBold r:id="rId5" w:fontKey="{2932956C-6D76-491F-AF9A-E526E3404B67}"/>
    <w:embedItalic r:id="rId6" w:fontKey="{0D27A097-C7EE-4443-9172-FCD50237AFE6}"/>
  </w:font>
  <w:font w:name="Consolas">
    <w:panose1 w:val="020B0609020204030204"/>
    <w:charset w:val="00"/>
    <w:family w:val="modern"/>
    <w:pitch w:val="fixed"/>
    <w:sig w:usb0="E00006FF" w:usb1="0000FCFF" w:usb2="00000001" w:usb3="00000000" w:csb0="0000019F" w:csb1="00000000"/>
    <w:embedRegular r:id="rId7" w:fontKey="{07D5BB6A-17AA-4FA4-8471-58430DFC8468}"/>
  </w:font>
  <w:font w:name="Segoe UI">
    <w:panose1 w:val="020B0502040204020203"/>
    <w:charset w:val="00"/>
    <w:family w:val="swiss"/>
    <w:pitch w:val="variable"/>
    <w:sig w:usb0="E4002EFF" w:usb1="C000E47F" w:usb2="00000009" w:usb3="00000000" w:csb0="000001FF" w:csb1="00000000"/>
    <w:embedRegular r:id="rId8" w:fontKey="{A252071D-1B01-4AE8-B48B-E6DF0ADE8A69}"/>
  </w:font>
  <w:font w:name="Georgia">
    <w:panose1 w:val="02040502050405020303"/>
    <w:charset w:val="00"/>
    <w:family w:val="roman"/>
    <w:pitch w:val="variable"/>
    <w:sig w:usb0="00000287" w:usb1="00000000" w:usb2="00000000" w:usb3="00000000" w:csb0="0000009F" w:csb1="00000000"/>
    <w:embedRegular r:id="rId9" w:fontKey="{48B005C4-EBEC-43F3-B0F6-432562B8FAE5}"/>
    <w:embedBold r:id="rId10" w:fontKey="{CBC60301-72F5-4EC2-BE3C-7951FD8DD97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2448"/>
      <w:gridCol w:w="2448"/>
      <w:gridCol w:w="4896"/>
    </w:tblGrid>
    <w:tr w:rsidR="000E52A7" w:rsidRPr="00562601" w14:paraId="7980664A" w14:textId="7FD17699" w:rsidTr="000E52A7">
      <w:trPr>
        <w:trHeight w:val="560"/>
      </w:trPr>
      <w:tc>
        <w:tcPr>
          <w:tcW w:w="2500" w:type="pct"/>
          <w:gridSpan w:val="2"/>
          <w:vAlign w:val="center"/>
        </w:tcPr>
        <w:p w14:paraId="21E91912" w14:textId="43C30471" w:rsidR="000E52A7" w:rsidRPr="000E52A7" w:rsidRDefault="000E52A7" w:rsidP="000E52A7">
          <w:pPr>
            <w:widowControl w:val="0"/>
            <w:spacing w:before="0"/>
            <w:rPr>
              <w:rFonts w:ascii="Georgia" w:hAnsi="Georgia" w:cs="Arial"/>
              <w:sz w:val="18"/>
              <w:szCs w:val="18"/>
            </w:rPr>
          </w:pPr>
          <w:r w:rsidRPr="000E52A7">
            <w:rPr>
              <w:rFonts w:ascii="Georgia" w:hAnsi="Georgia" w:cs="Arial"/>
              <w:sz w:val="18"/>
              <w:szCs w:val="18"/>
            </w:rPr>
            <w:t>01793 783999</w:t>
          </w:r>
        </w:p>
        <w:p w14:paraId="2B8E2909" w14:textId="77777777" w:rsidR="000E52A7" w:rsidRPr="000E52A7" w:rsidRDefault="000E52A7" w:rsidP="000E52A7">
          <w:pPr>
            <w:widowControl w:val="0"/>
            <w:spacing w:before="0"/>
            <w:rPr>
              <w:rFonts w:ascii="Georgia" w:hAnsi="Georgia" w:cs="Arial"/>
              <w:sz w:val="18"/>
              <w:szCs w:val="18"/>
            </w:rPr>
          </w:pPr>
        </w:p>
        <w:p w14:paraId="067390D3" w14:textId="77777777" w:rsidR="000E52A7" w:rsidRPr="000E52A7" w:rsidRDefault="005320D4" w:rsidP="000E52A7">
          <w:pPr>
            <w:widowControl w:val="0"/>
            <w:spacing w:before="0"/>
            <w:rPr>
              <w:rFonts w:ascii="Georgia" w:hAnsi="Georgia" w:cs="Arial"/>
              <w:color w:val="000000"/>
              <w:sz w:val="18"/>
              <w:szCs w:val="18"/>
            </w:rPr>
          </w:pPr>
          <w:hyperlink r:id="rId1" w:history="1">
            <w:r w:rsidR="000E52A7" w:rsidRPr="000E52A7">
              <w:rPr>
                <w:rStyle w:val="Hyperlink"/>
                <w:rFonts w:ascii="Georgia" w:hAnsi="Georgia" w:cs="Arial"/>
                <w:color w:val="000000"/>
                <w:sz w:val="18"/>
                <w:szCs w:val="18"/>
              </w:rPr>
              <w:t>info@bloomfieldsfinefood.co.uk</w:t>
            </w:r>
          </w:hyperlink>
        </w:p>
        <w:p w14:paraId="1A87947E" w14:textId="77777777" w:rsidR="000E52A7" w:rsidRPr="000E52A7" w:rsidRDefault="000E52A7" w:rsidP="000E52A7">
          <w:pPr>
            <w:widowControl w:val="0"/>
            <w:spacing w:before="0"/>
            <w:rPr>
              <w:rFonts w:ascii="Georgia" w:hAnsi="Georgia" w:cs="Arial"/>
              <w:sz w:val="18"/>
              <w:szCs w:val="18"/>
            </w:rPr>
          </w:pPr>
          <w:r w:rsidRPr="000E52A7">
            <w:rPr>
              <w:rFonts w:ascii="Georgia" w:hAnsi="Georgia" w:cs="Arial"/>
              <w:sz w:val="18"/>
              <w:szCs w:val="18"/>
            </w:rPr>
            <w:t>www.bloomfieldsfinefood.co.uk</w:t>
          </w:r>
        </w:p>
        <w:p w14:paraId="5E587532" w14:textId="77777777" w:rsidR="000E52A7" w:rsidRPr="000E52A7" w:rsidRDefault="000E52A7" w:rsidP="000E52A7">
          <w:pPr>
            <w:widowControl w:val="0"/>
            <w:rPr>
              <w:rFonts w:ascii="Georgia" w:hAnsi="Georgia" w:cs="Arial"/>
              <w:sz w:val="18"/>
              <w:szCs w:val="18"/>
            </w:rPr>
          </w:pPr>
          <w:r w:rsidRPr="000E52A7">
            <w:rPr>
              <w:rFonts w:ascii="Georgia" w:hAnsi="Georgia" w:cs="Arial"/>
              <w:sz w:val="18"/>
              <w:szCs w:val="18"/>
            </w:rPr>
            <w:t>VAT No: 947319202</w:t>
          </w:r>
        </w:p>
        <w:p w14:paraId="77F1275F" w14:textId="282FC604" w:rsidR="000E52A7" w:rsidRPr="000E52A7" w:rsidRDefault="000E52A7" w:rsidP="00562601">
          <w:pPr>
            <w:tabs>
              <w:tab w:val="center" w:pos="4680"/>
              <w:tab w:val="right" w:pos="9810"/>
            </w:tabs>
            <w:spacing w:before="0" w:line="240" w:lineRule="auto"/>
            <w:jc w:val="right"/>
            <w:rPr>
              <w:rFonts w:ascii="Georgia" w:hAnsi="Georgia"/>
              <w:sz w:val="18"/>
              <w:szCs w:val="24"/>
            </w:rPr>
          </w:pPr>
        </w:p>
      </w:tc>
      <w:tc>
        <w:tcPr>
          <w:tcW w:w="2500" w:type="pct"/>
        </w:tcPr>
        <w:p w14:paraId="5AD84729" w14:textId="1305C55F" w:rsidR="000E52A7" w:rsidRPr="000E52A7" w:rsidRDefault="000E52A7" w:rsidP="000E52A7">
          <w:pPr>
            <w:widowControl w:val="0"/>
            <w:spacing w:before="0"/>
            <w:rPr>
              <w:rFonts w:ascii="Georgia" w:hAnsi="Georgia" w:cs="Arial"/>
              <w:sz w:val="18"/>
              <w:szCs w:val="18"/>
              <w:u w:val="single"/>
            </w:rPr>
          </w:pPr>
          <w:r>
            <w:rPr>
              <w:rFonts w:ascii="Georgia" w:hAnsi="Georgia" w:cs="Arial"/>
              <w:sz w:val="18"/>
              <w:szCs w:val="18"/>
              <w:u w:val="single"/>
            </w:rPr>
            <w:t>Staff</w:t>
          </w:r>
          <w:r w:rsidRPr="000E52A7">
            <w:rPr>
              <w:rFonts w:ascii="Georgia" w:hAnsi="Georgia" w:cs="Arial"/>
              <w:sz w:val="18"/>
              <w:szCs w:val="18"/>
              <w:u w:val="single"/>
            </w:rPr>
            <w:t xml:space="preserve"> Use Only</w:t>
          </w:r>
        </w:p>
        <w:p w14:paraId="3F2B7E5F" w14:textId="77777777" w:rsidR="000E52A7" w:rsidRPr="000E52A7" w:rsidRDefault="000E52A7" w:rsidP="000E52A7">
          <w:pPr>
            <w:widowControl w:val="0"/>
            <w:spacing w:before="0"/>
            <w:rPr>
              <w:rFonts w:ascii="Georgia" w:hAnsi="Georgia" w:cs="Arial"/>
              <w:sz w:val="18"/>
              <w:szCs w:val="18"/>
            </w:rPr>
          </w:pPr>
        </w:p>
        <w:p w14:paraId="660FD4B2" w14:textId="77777777" w:rsidR="000E52A7" w:rsidRPr="000E52A7" w:rsidRDefault="000E52A7" w:rsidP="000E52A7">
          <w:pPr>
            <w:widowControl w:val="0"/>
            <w:spacing w:before="0"/>
            <w:rPr>
              <w:rFonts w:ascii="Georgia" w:hAnsi="Georgia" w:cs="Arial"/>
              <w:sz w:val="18"/>
              <w:szCs w:val="18"/>
            </w:rPr>
          </w:pPr>
          <w:r w:rsidRPr="000E52A7">
            <w:rPr>
              <w:rFonts w:ascii="Georgia" w:hAnsi="Georgia" w:cs="Arial"/>
              <w:sz w:val="18"/>
              <w:szCs w:val="18"/>
            </w:rPr>
            <w:t xml:space="preserve">Payment </w:t>
          </w:r>
          <w:proofErr w:type="spellStart"/>
          <w:r w:rsidRPr="000E52A7">
            <w:rPr>
              <w:rFonts w:ascii="Georgia" w:hAnsi="Georgia" w:cs="Arial"/>
              <w:sz w:val="18"/>
              <w:szCs w:val="18"/>
            </w:rPr>
            <w:t>Authorised</w:t>
          </w:r>
          <w:proofErr w:type="spellEnd"/>
          <w:r w:rsidRPr="000E52A7">
            <w:rPr>
              <w:rFonts w:ascii="Georgia" w:hAnsi="Georgia" w:cs="Arial"/>
              <w:sz w:val="18"/>
              <w:szCs w:val="18"/>
            </w:rPr>
            <w:t xml:space="preserve">: </w:t>
          </w:r>
        </w:p>
        <w:p w14:paraId="57C98093" w14:textId="77777777" w:rsidR="000E52A7" w:rsidRPr="000E52A7" w:rsidRDefault="000E52A7" w:rsidP="000E52A7">
          <w:pPr>
            <w:widowControl w:val="0"/>
            <w:spacing w:before="0"/>
            <w:rPr>
              <w:rFonts w:ascii="Georgia" w:hAnsi="Georgia" w:cs="Arial"/>
              <w:sz w:val="18"/>
              <w:szCs w:val="18"/>
            </w:rPr>
          </w:pPr>
        </w:p>
        <w:p w14:paraId="590C43CA" w14:textId="77777777" w:rsidR="000E52A7" w:rsidRPr="000E52A7" w:rsidRDefault="000E52A7" w:rsidP="000E52A7">
          <w:pPr>
            <w:widowControl w:val="0"/>
            <w:spacing w:before="0"/>
            <w:rPr>
              <w:rFonts w:ascii="Georgia" w:hAnsi="Georgia" w:cs="Arial"/>
              <w:sz w:val="18"/>
              <w:szCs w:val="18"/>
            </w:rPr>
          </w:pPr>
          <w:r w:rsidRPr="000E52A7">
            <w:rPr>
              <w:rFonts w:ascii="Georgia" w:hAnsi="Georgia" w:cs="Arial"/>
              <w:sz w:val="18"/>
              <w:szCs w:val="18"/>
            </w:rPr>
            <w:t>Delivery Location:</w:t>
          </w:r>
        </w:p>
        <w:p w14:paraId="571AA73D" w14:textId="77777777" w:rsidR="000E52A7" w:rsidRPr="000E52A7" w:rsidRDefault="000E52A7" w:rsidP="000E52A7">
          <w:pPr>
            <w:widowControl w:val="0"/>
            <w:spacing w:before="0"/>
            <w:rPr>
              <w:rFonts w:ascii="Georgia" w:hAnsi="Georgia" w:cs="Arial"/>
              <w:sz w:val="18"/>
              <w:szCs w:val="18"/>
            </w:rPr>
          </w:pPr>
        </w:p>
        <w:p w14:paraId="21BFC5DE" w14:textId="13D21411" w:rsidR="000E52A7" w:rsidRPr="000E52A7" w:rsidRDefault="000E52A7" w:rsidP="000E52A7">
          <w:pPr>
            <w:widowControl w:val="0"/>
            <w:spacing w:before="0"/>
            <w:rPr>
              <w:rFonts w:ascii="Georgia" w:hAnsi="Georgia" w:cs="Arial"/>
              <w:sz w:val="18"/>
              <w:szCs w:val="18"/>
            </w:rPr>
          </w:pPr>
          <w:r w:rsidRPr="000E52A7">
            <w:rPr>
              <w:rFonts w:ascii="Georgia" w:hAnsi="Georgia" w:cs="Arial"/>
              <w:sz w:val="18"/>
              <w:szCs w:val="18"/>
            </w:rPr>
            <w:t>Delivery Date:</w:t>
          </w:r>
        </w:p>
      </w:tc>
    </w:tr>
    <w:tr w:rsidR="000E52A7" w:rsidRPr="00562601" w14:paraId="2CFEC779" w14:textId="551699E8" w:rsidTr="000E52A7">
      <w:trPr>
        <w:trHeight w:val="106"/>
      </w:trPr>
      <w:tc>
        <w:tcPr>
          <w:tcW w:w="1250" w:type="pct"/>
          <w:vAlign w:val="center"/>
        </w:tcPr>
        <w:p w14:paraId="00060DA4" w14:textId="77777777" w:rsidR="000E52A7" w:rsidRPr="003227EE" w:rsidRDefault="000E52A7" w:rsidP="00F42070">
          <w:pPr>
            <w:widowControl w:val="0"/>
            <w:spacing w:before="0"/>
            <w:rPr>
              <w:rFonts w:ascii="Georgia" w:hAnsi="Georgia" w:cs="Arial"/>
              <w:sz w:val="18"/>
              <w:szCs w:val="18"/>
            </w:rPr>
          </w:pPr>
        </w:p>
      </w:tc>
      <w:tc>
        <w:tcPr>
          <w:tcW w:w="1250" w:type="pct"/>
          <w:vAlign w:val="center"/>
        </w:tcPr>
        <w:p w14:paraId="0345EF6C" w14:textId="7775F1AE" w:rsidR="000E52A7" w:rsidRPr="00562601" w:rsidRDefault="000E52A7" w:rsidP="00562601">
          <w:pPr>
            <w:tabs>
              <w:tab w:val="center" w:pos="4680"/>
              <w:tab w:val="right" w:pos="9810"/>
            </w:tabs>
            <w:spacing w:before="0" w:line="240" w:lineRule="auto"/>
            <w:jc w:val="right"/>
            <w:rPr>
              <w:sz w:val="18"/>
              <w:szCs w:val="24"/>
            </w:rPr>
          </w:pPr>
        </w:p>
      </w:tc>
      <w:tc>
        <w:tcPr>
          <w:tcW w:w="2500" w:type="pct"/>
        </w:tcPr>
        <w:p w14:paraId="5F1B4554" w14:textId="77777777" w:rsidR="000E52A7" w:rsidRPr="00562601" w:rsidRDefault="000E52A7" w:rsidP="00562601">
          <w:pPr>
            <w:tabs>
              <w:tab w:val="center" w:pos="4680"/>
              <w:tab w:val="right" w:pos="9810"/>
            </w:tabs>
            <w:spacing w:before="0" w:line="240" w:lineRule="auto"/>
            <w:jc w:val="right"/>
            <w:rPr>
              <w:sz w:val="18"/>
              <w:szCs w:val="24"/>
            </w:rPr>
          </w:pPr>
        </w:p>
      </w:tc>
    </w:tr>
  </w:tbl>
  <w:p w14:paraId="4DE10B9C" w14:textId="77777777" w:rsidR="00562601" w:rsidRDefault="00562601" w:rsidP="002A6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E0D73" w14:textId="77777777" w:rsidR="005320D4" w:rsidRDefault="005320D4" w:rsidP="00650259">
      <w:pPr>
        <w:spacing w:line="240" w:lineRule="auto"/>
      </w:pPr>
      <w:r>
        <w:separator/>
      </w:r>
    </w:p>
  </w:footnote>
  <w:footnote w:type="continuationSeparator" w:id="0">
    <w:p w14:paraId="68CB0E8C" w14:textId="77777777" w:rsidR="005320D4" w:rsidRDefault="005320D4" w:rsidP="006502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9966FF"/>
      <w:tblLook w:val="04A0" w:firstRow="1" w:lastRow="0" w:firstColumn="1" w:lastColumn="0" w:noHBand="0" w:noVBand="1"/>
    </w:tblPr>
    <w:tblGrid>
      <w:gridCol w:w="883"/>
      <w:gridCol w:w="8909"/>
    </w:tblGrid>
    <w:tr w:rsidR="00562601" w:rsidRPr="00562601" w14:paraId="77EF496F" w14:textId="77777777" w:rsidTr="00290DB7">
      <w:trPr>
        <w:trHeight w:val="990"/>
      </w:trPr>
      <w:tc>
        <w:tcPr>
          <w:tcW w:w="451" w:type="pct"/>
          <w:shd w:val="clear" w:color="auto" w:fill="9966FF"/>
          <w:vAlign w:val="center"/>
        </w:tcPr>
        <w:p w14:paraId="366D3E85" w14:textId="48A06245" w:rsidR="00562601" w:rsidRPr="00DE5A7E" w:rsidRDefault="00562601" w:rsidP="00562601">
          <w:pPr>
            <w:tabs>
              <w:tab w:val="center" w:pos="4680"/>
              <w:tab w:val="right" w:pos="9360"/>
            </w:tabs>
            <w:spacing w:before="0"/>
            <w:rPr>
              <w:rFonts w:ascii="Georgia" w:eastAsia="Calibri" w:hAnsi="Georgia" w:cs="Times New Roman"/>
              <w:b/>
              <w:noProof/>
              <w:color w:val="FFFFFF"/>
              <w:sz w:val="44"/>
              <w:szCs w:val="24"/>
            </w:rPr>
          </w:pPr>
        </w:p>
      </w:tc>
      <w:tc>
        <w:tcPr>
          <w:tcW w:w="4549" w:type="pct"/>
          <w:shd w:val="clear" w:color="auto" w:fill="9966FF"/>
          <w:vAlign w:val="center"/>
        </w:tcPr>
        <w:p w14:paraId="18044C49" w14:textId="4BE6CD3A" w:rsidR="00562601" w:rsidRPr="00DE5A7E" w:rsidRDefault="00F42070" w:rsidP="002B69B4">
          <w:pPr>
            <w:pStyle w:val="Header"/>
            <w:rPr>
              <w:rFonts w:ascii="Georgia" w:hAnsi="Georgia"/>
            </w:rPr>
          </w:pPr>
          <w:r w:rsidRPr="00DE5A7E">
            <w:rPr>
              <w:rFonts w:ascii="Georgia" w:hAnsi="Georgia"/>
              <w:b w:val="0"/>
              <w:noProof/>
              <w:szCs w:val="24"/>
            </w:rPr>
            <w:drawing>
              <wp:anchor distT="0" distB="0" distL="114300" distR="114300" simplePos="0" relativeHeight="251658240" behindDoc="0" locked="0" layoutInCell="1" allowOverlap="1" wp14:anchorId="26DDBF6C" wp14:editId="1CFCE6CA">
                <wp:simplePos x="0" y="0"/>
                <wp:positionH relativeFrom="column">
                  <wp:posOffset>4095115</wp:posOffset>
                </wp:positionH>
                <wp:positionV relativeFrom="paragraph">
                  <wp:posOffset>-123825</wp:posOffset>
                </wp:positionV>
                <wp:extent cx="1674495" cy="9810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4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DB7" w:rsidRPr="00DE5A7E">
            <w:rPr>
              <w:rFonts w:ascii="Georgia" w:hAnsi="Georgia"/>
            </w:rPr>
            <w:t>Bloomfields Order Form</w:t>
          </w:r>
        </w:p>
      </w:tc>
    </w:tr>
  </w:tbl>
  <w:p w14:paraId="31E11B04" w14:textId="74820F30" w:rsidR="00562601" w:rsidRDefault="00562601" w:rsidP="00562601">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DB7"/>
    <w:rsid w:val="00003B30"/>
    <w:rsid w:val="00045CA6"/>
    <w:rsid w:val="00052382"/>
    <w:rsid w:val="0006568A"/>
    <w:rsid w:val="00076F0F"/>
    <w:rsid w:val="00084253"/>
    <w:rsid w:val="000C6C2B"/>
    <w:rsid w:val="000D1F49"/>
    <w:rsid w:val="000E52A7"/>
    <w:rsid w:val="000F5C88"/>
    <w:rsid w:val="001727CA"/>
    <w:rsid w:val="001E4E2C"/>
    <w:rsid w:val="00261C01"/>
    <w:rsid w:val="00290DB7"/>
    <w:rsid w:val="002A4ED5"/>
    <w:rsid w:val="002A648D"/>
    <w:rsid w:val="002B69B4"/>
    <w:rsid w:val="002C56E6"/>
    <w:rsid w:val="002D3A9F"/>
    <w:rsid w:val="00354B3D"/>
    <w:rsid w:val="00361E11"/>
    <w:rsid w:val="0039760F"/>
    <w:rsid w:val="003B4744"/>
    <w:rsid w:val="003F0847"/>
    <w:rsid w:val="0040090B"/>
    <w:rsid w:val="00446538"/>
    <w:rsid w:val="00453A09"/>
    <w:rsid w:val="0046302A"/>
    <w:rsid w:val="00487D2D"/>
    <w:rsid w:val="004D5D62"/>
    <w:rsid w:val="005112D0"/>
    <w:rsid w:val="005320D4"/>
    <w:rsid w:val="00562601"/>
    <w:rsid w:val="0057256E"/>
    <w:rsid w:val="00577E06"/>
    <w:rsid w:val="00582B1C"/>
    <w:rsid w:val="005A3BF7"/>
    <w:rsid w:val="005F2035"/>
    <w:rsid w:val="005F7990"/>
    <w:rsid w:val="006250A2"/>
    <w:rsid w:val="0063739C"/>
    <w:rsid w:val="00650259"/>
    <w:rsid w:val="00770F25"/>
    <w:rsid w:val="00787DD4"/>
    <w:rsid w:val="007A35A8"/>
    <w:rsid w:val="007B0A85"/>
    <w:rsid w:val="007C6A52"/>
    <w:rsid w:val="00806FF3"/>
    <w:rsid w:val="0082043E"/>
    <w:rsid w:val="008E203A"/>
    <w:rsid w:val="0090021E"/>
    <w:rsid w:val="00905BCD"/>
    <w:rsid w:val="0091229C"/>
    <w:rsid w:val="00940E73"/>
    <w:rsid w:val="0098597D"/>
    <w:rsid w:val="00991B30"/>
    <w:rsid w:val="009D406B"/>
    <w:rsid w:val="009F2638"/>
    <w:rsid w:val="009F619A"/>
    <w:rsid w:val="009F6DDE"/>
    <w:rsid w:val="00A370A8"/>
    <w:rsid w:val="00A60442"/>
    <w:rsid w:val="00AC2926"/>
    <w:rsid w:val="00B04A50"/>
    <w:rsid w:val="00B160CA"/>
    <w:rsid w:val="00B16639"/>
    <w:rsid w:val="00BC33F7"/>
    <w:rsid w:val="00BD4753"/>
    <w:rsid w:val="00BD5CB1"/>
    <w:rsid w:val="00BE62EE"/>
    <w:rsid w:val="00C003BA"/>
    <w:rsid w:val="00C427EB"/>
    <w:rsid w:val="00C46878"/>
    <w:rsid w:val="00C81922"/>
    <w:rsid w:val="00CB4A51"/>
    <w:rsid w:val="00CD4532"/>
    <w:rsid w:val="00CD47B0"/>
    <w:rsid w:val="00CE6104"/>
    <w:rsid w:val="00CE7918"/>
    <w:rsid w:val="00D16163"/>
    <w:rsid w:val="00D23988"/>
    <w:rsid w:val="00DB3FAD"/>
    <w:rsid w:val="00DD447B"/>
    <w:rsid w:val="00DE5A7E"/>
    <w:rsid w:val="00DF0832"/>
    <w:rsid w:val="00E0535A"/>
    <w:rsid w:val="00E61C09"/>
    <w:rsid w:val="00E677FE"/>
    <w:rsid w:val="00EB3B58"/>
    <w:rsid w:val="00EC7359"/>
    <w:rsid w:val="00EE3054"/>
    <w:rsid w:val="00F00606"/>
    <w:rsid w:val="00F01256"/>
    <w:rsid w:val="00F42070"/>
    <w:rsid w:val="00F5418C"/>
    <w:rsid w:val="00F549BE"/>
    <w:rsid w:val="00FC7475"/>
    <w:rsid w:val="00FE2E33"/>
    <w:rsid w:val="00FE78A0"/>
    <w:rsid w:val="00FF2887"/>
    <w:rsid w:val="00FF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7E0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FF65E4"/>
    <w:pPr>
      <w:spacing w:before="120" w:after="0"/>
    </w:pPr>
    <w:rPr>
      <w:sz w:val="24"/>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62601"/>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2B69B4"/>
    <w:pPr>
      <w:spacing w:before="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qFormat/>
    <w:rsid w:val="002A648D"/>
    <w:pPr>
      <w:spacing w:before="0" w:line="240" w:lineRule="auto"/>
    </w:pPr>
    <w:rPr>
      <w:sz w:val="18"/>
      <w:szCs w:val="24"/>
    </w:rPr>
  </w:style>
  <w:style w:type="character" w:customStyle="1" w:styleId="FooterChar">
    <w:name w:val="Footer Char"/>
    <w:basedOn w:val="DefaultParagraphFont"/>
    <w:link w:val="Footer"/>
    <w:uiPriority w:val="99"/>
    <w:rsid w:val="002A648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562601"/>
    <w:pPr>
      <w:widowControl w:val="0"/>
      <w:autoSpaceDE w:val="0"/>
      <w:autoSpaceDN w:val="0"/>
      <w:spacing w:before="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A648D"/>
    <w:pPr>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paragraph" w:styleId="BalloonText">
    <w:name w:val="Balloon Text"/>
    <w:basedOn w:val="Normal"/>
    <w:link w:val="BalloonTextChar"/>
    <w:uiPriority w:val="99"/>
    <w:semiHidden/>
    <w:unhideWhenUsed/>
    <w:rsid w:val="002A64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8D"/>
    <w:rPr>
      <w:rFonts w:ascii="Segoe UI" w:hAnsi="Segoe UI" w:cs="Segoe UI"/>
      <w:sz w:val="18"/>
      <w:szCs w:val="18"/>
    </w:rPr>
  </w:style>
  <w:style w:type="paragraph" w:customStyle="1" w:styleId="Total">
    <w:name w:val="Total"/>
    <w:basedOn w:val="Normal"/>
    <w:next w:val="Normal"/>
    <w:link w:val="TotalChar"/>
    <w:uiPriority w:val="1"/>
    <w:qFormat/>
    <w:rsid w:val="002A648D"/>
    <w:rPr>
      <w:b/>
    </w:rPr>
  </w:style>
  <w:style w:type="character" w:customStyle="1" w:styleId="TotalChar">
    <w:name w:val="Total Char"/>
    <w:basedOn w:val="DefaultParagraphFont"/>
    <w:link w:val="Total"/>
    <w:uiPriority w:val="1"/>
    <w:rsid w:val="002A648D"/>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info@bloomfieldsfinefood.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bel\AppData\Roaming\Microsoft\Templates\Logowear%20ord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732AE4E2A549F694544C12800A1E65"/>
        <w:category>
          <w:name w:val="General"/>
          <w:gallery w:val="placeholder"/>
        </w:category>
        <w:types>
          <w:type w:val="bbPlcHdr"/>
        </w:types>
        <w:behaviors>
          <w:behavior w:val="content"/>
        </w:behaviors>
        <w:guid w:val="{611F5A02-F386-467A-B17B-ABE2D17B89C5}"/>
      </w:docPartPr>
      <w:docPartBody>
        <w:p w:rsidR="008C11C7" w:rsidRDefault="00C8314E" w:rsidP="00C8314E">
          <w:pPr>
            <w:pStyle w:val="DB732AE4E2A549F694544C12800A1E65"/>
          </w:pPr>
          <w:r w:rsidRPr="002A4ED5">
            <w:t>Description</w:t>
          </w:r>
        </w:p>
      </w:docPartBody>
    </w:docPart>
    <w:docPart>
      <w:docPartPr>
        <w:name w:val="B11ECE197F864A658E7CD1422D576804"/>
        <w:category>
          <w:name w:val="General"/>
          <w:gallery w:val="placeholder"/>
        </w:category>
        <w:types>
          <w:type w:val="bbPlcHdr"/>
        </w:types>
        <w:behaviors>
          <w:behavior w:val="content"/>
        </w:behaviors>
        <w:guid w:val="{49DA2245-C56C-44C2-B2EC-EBB268C13103}"/>
      </w:docPartPr>
      <w:docPartBody>
        <w:p w:rsidR="008C11C7" w:rsidRDefault="00C8314E" w:rsidP="00C8314E">
          <w:pPr>
            <w:pStyle w:val="B11ECE197F864A658E7CD1422D576804"/>
          </w:pPr>
          <w:r w:rsidRPr="002A4ED5">
            <w:t>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14E"/>
    <w:rsid w:val="000B1C81"/>
    <w:rsid w:val="008C11C7"/>
    <w:rsid w:val="00BF2D7C"/>
    <w:rsid w:val="00C83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A128EF1DA046DD85CA744856793B9A">
    <w:name w:val="6DA128EF1DA046DD85CA744856793B9A"/>
  </w:style>
  <w:style w:type="paragraph" w:customStyle="1" w:styleId="41302FCBF76646B0A32746595C14E0EE">
    <w:name w:val="41302FCBF76646B0A32746595C14E0EE"/>
  </w:style>
  <w:style w:type="paragraph" w:customStyle="1" w:styleId="4A1B447B8DB44EFFA0C31083DAB2D01A">
    <w:name w:val="4A1B447B8DB44EFFA0C31083DAB2D01A"/>
  </w:style>
  <w:style w:type="paragraph" w:customStyle="1" w:styleId="972D6173F7D841AD80B237C69C8766EF">
    <w:name w:val="972D6173F7D841AD80B237C69C8766EF"/>
  </w:style>
  <w:style w:type="paragraph" w:customStyle="1" w:styleId="F58FCD9801264E0187B0F548A24502E2">
    <w:name w:val="F58FCD9801264E0187B0F548A24502E2"/>
  </w:style>
  <w:style w:type="paragraph" w:customStyle="1" w:styleId="488A42B4A4FF4CA1B5B6C5762FD0B876">
    <w:name w:val="488A42B4A4FF4CA1B5B6C5762FD0B876"/>
  </w:style>
  <w:style w:type="paragraph" w:customStyle="1" w:styleId="7A0F9DD71DBB47FDA892EBC09D965F8F">
    <w:name w:val="7A0F9DD71DBB47FDA892EBC09D965F8F"/>
  </w:style>
  <w:style w:type="paragraph" w:customStyle="1" w:styleId="B0164DD0D0514F1CAE9AF2DAE7363774">
    <w:name w:val="B0164DD0D0514F1CAE9AF2DAE7363774"/>
  </w:style>
  <w:style w:type="paragraph" w:customStyle="1" w:styleId="53894C21321A4D7E98594BE60FC23D81">
    <w:name w:val="53894C21321A4D7E98594BE60FC23D81"/>
  </w:style>
  <w:style w:type="paragraph" w:customStyle="1" w:styleId="EE1F64963A604A9CBF43C23AADA42EA5">
    <w:name w:val="EE1F64963A604A9CBF43C23AADA42EA5"/>
  </w:style>
  <w:style w:type="paragraph" w:customStyle="1" w:styleId="278B64562F7B4E4B8BC0F76BCFFDA507">
    <w:name w:val="278B64562F7B4E4B8BC0F76BCFFDA507"/>
  </w:style>
  <w:style w:type="paragraph" w:customStyle="1" w:styleId="DB0DBD10EA434749B15F0E0E2F073C01">
    <w:name w:val="DB0DBD10EA434749B15F0E0E2F073C01"/>
  </w:style>
  <w:style w:type="paragraph" w:customStyle="1" w:styleId="C37F180AC1A641099126892E63514807">
    <w:name w:val="C37F180AC1A641099126892E63514807"/>
  </w:style>
  <w:style w:type="paragraph" w:customStyle="1" w:styleId="D29F77A7932746DDBE1CEEB01D59FE1B">
    <w:name w:val="D29F77A7932746DDBE1CEEB01D59FE1B"/>
  </w:style>
  <w:style w:type="paragraph" w:customStyle="1" w:styleId="4FEC4C55EAE74A8E9CD750A7608D6269">
    <w:name w:val="4FEC4C55EAE74A8E9CD750A7608D6269"/>
  </w:style>
  <w:style w:type="paragraph" w:customStyle="1" w:styleId="43DDE2D4A5E5431DBB40C07C5EAAD758">
    <w:name w:val="43DDE2D4A5E5431DBB40C07C5EAAD758"/>
    <w:rsid w:val="00C8314E"/>
  </w:style>
  <w:style w:type="paragraph" w:customStyle="1" w:styleId="D605A2055ECA4AFEB0389DEB6A3C9ADF">
    <w:name w:val="D605A2055ECA4AFEB0389DEB6A3C9ADF"/>
    <w:rsid w:val="00C8314E"/>
  </w:style>
  <w:style w:type="paragraph" w:customStyle="1" w:styleId="A56BF8CFFDA943919F4544BCAA74D8D5">
    <w:name w:val="A56BF8CFFDA943919F4544BCAA74D8D5"/>
    <w:rsid w:val="00C8314E"/>
  </w:style>
  <w:style w:type="paragraph" w:customStyle="1" w:styleId="C65F1DC994284A78BDEC3C23EC47C42A">
    <w:name w:val="C65F1DC994284A78BDEC3C23EC47C42A"/>
    <w:rsid w:val="00C8314E"/>
  </w:style>
  <w:style w:type="paragraph" w:customStyle="1" w:styleId="6C07476876F640518F4B2EA6AD437C8D">
    <w:name w:val="6C07476876F640518F4B2EA6AD437C8D"/>
    <w:rsid w:val="00C8314E"/>
  </w:style>
  <w:style w:type="paragraph" w:customStyle="1" w:styleId="5E9FA78482C44D8F82DC880B4D0D1A82">
    <w:name w:val="5E9FA78482C44D8F82DC880B4D0D1A82"/>
    <w:rsid w:val="00C8314E"/>
  </w:style>
  <w:style w:type="paragraph" w:customStyle="1" w:styleId="9AA5E1A10B2B46D19DBE8716C27E03AC">
    <w:name w:val="9AA5E1A10B2B46D19DBE8716C27E03AC"/>
    <w:rsid w:val="00C8314E"/>
  </w:style>
  <w:style w:type="paragraph" w:customStyle="1" w:styleId="E79ABE9C2F314ADBB41B8776F49CE553">
    <w:name w:val="E79ABE9C2F314ADBB41B8776F49CE553"/>
    <w:rsid w:val="00C8314E"/>
  </w:style>
  <w:style w:type="paragraph" w:customStyle="1" w:styleId="033B8DCC26EA406486DB2F4AF6780B8D">
    <w:name w:val="033B8DCC26EA406486DB2F4AF6780B8D"/>
    <w:rsid w:val="00C8314E"/>
  </w:style>
  <w:style w:type="paragraph" w:customStyle="1" w:styleId="144885660B1543DFB9C37EC51CF7A5F1">
    <w:name w:val="144885660B1543DFB9C37EC51CF7A5F1"/>
    <w:rsid w:val="00C8314E"/>
  </w:style>
  <w:style w:type="paragraph" w:customStyle="1" w:styleId="EE14B879C0764F5C9DB720C0AAE17ED6">
    <w:name w:val="EE14B879C0764F5C9DB720C0AAE17ED6"/>
    <w:rsid w:val="00C8314E"/>
  </w:style>
  <w:style w:type="paragraph" w:customStyle="1" w:styleId="932946AD9D9A427DBF864227CD1C9FAD">
    <w:name w:val="932946AD9D9A427DBF864227CD1C9FAD"/>
    <w:rsid w:val="00C8314E"/>
  </w:style>
  <w:style w:type="paragraph" w:customStyle="1" w:styleId="7286B8550C1F4B05B657AA7C5201643E">
    <w:name w:val="7286B8550C1F4B05B657AA7C5201643E"/>
    <w:rsid w:val="00C8314E"/>
  </w:style>
  <w:style w:type="paragraph" w:customStyle="1" w:styleId="B5FE15B7B94D447F966D93018731B226">
    <w:name w:val="B5FE15B7B94D447F966D93018731B226"/>
    <w:rsid w:val="00C8314E"/>
  </w:style>
  <w:style w:type="paragraph" w:customStyle="1" w:styleId="DB732AE4E2A549F694544C12800A1E65">
    <w:name w:val="DB732AE4E2A549F694544C12800A1E65"/>
    <w:rsid w:val="00C8314E"/>
  </w:style>
  <w:style w:type="paragraph" w:customStyle="1" w:styleId="F77847A0B01647EE954B23F512062DD9">
    <w:name w:val="F77847A0B01647EE954B23F512062DD9"/>
    <w:rsid w:val="00C8314E"/>
  </w:style>
  <w:style w:type="paragraph" w:customStyle="1" w:styleId="B5E5EF98F1DA4B1197D9F2E0EBEC5052">
    <w:name w:val="B5E5EF98F1DA4B1197D9F2E0EBEC5052"/>
    <w:rsid w:val="00C8314E"/>
  </w:style>
  <w:style w:type="paragraph" w:customStyle="1" w:styleId="B11ECE197F864A658E7CD1422D576804">
    <w:name w:val="B11ECE197F864A658E7CD1422D576804"/>
    <w:rsid w:val="00C831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415B0-7E7E-4C20-9099-EA3479FC52A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13E0A8D-059C-43FD-9A00-83C0CFE3F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698FA-1661-475A-9FC8-BB883DA2C245}">
  <ds:schemaRefs>
    <ds:schemaRef ds:uri="http://schemas.microsoft.com/sharepoint/v3/contenttype/forms"/>
  </ds:schemaRefs>
</ds:datastoreItem>
</file>

<file path=customXml/itemProps4.xml><?xml version="1.0" encoding="utf-8"?>
<ds:datastoreItem xmlns:ds="http://schemas.openxmlformats.org/officeDocument/2006/customXml" ds:itemID="{F74D61AE-491C-46FD-9F95-A8EC7364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Logowear order form</Template>
  <TotalTime>0</TotalTime>
  <Pages>1</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2020-04-01T09:23:00Z</dcterms:created>
  <dcterms:modified xsi:type="dcterms:W3CDTF">2020-04-01T09:49:00Z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